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2761"/>
        <w:gridCol w:w="1679"/>
        <w:gridCol w:w="2400"/>
      </w:tblGrid>
      <w:tr w:rsidR="0090596C" w:rsidRPr="0090596C" w14:paraId="0C783790" w14:textId="77777777" w:rsidTr="004D56E0">
        <w:tc>
          <w:tcPr>
            <w:tcW w:w="5000" w:type="pct"/>
            <w:gridSpan w:val="4"/>
            <w:shd w:val="clear" w:color="auto" w:fill="000000" w:themeFill="text1"/>
          </w:tcPr>
          <w:p w14:paraId="6B252E90" w14:textId="008724D8" w:rsidR="00650259" w:rsidRPr="004D56E0" w:rsidRDefault="004D56E0" w:rsidP="0090596C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Nominee Information</w:t>
            </w:r>
          </w:p>
        </w:tc>
      </w:tr>
      <w:tr w:rsidR="00650259" w:rsidRPr="00846B76" w14:paraId="43AB60CF" w14:textId="77777777" w:rsidTr="004D56E0">
        <w:sdt>
          <w:sdtPr>
            <w:rPr>
              <w:rFonts w:ascii="Arial" w:hAnsi="Arial" w:cs="Arial"/>
              <w:sz w:val="22"/>
              <w:szCs w:val="22"/>
            </w:rPr>
            <w:id w:val="1621259925"/>
            <w:placeholder>
              <w:docPart w:val="0B4CD99F372D4A6E91200B77BDE0AE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7AF83C7E" w14:textId="77777777" w:rsidR="00650259" w:rsidRPr="004D56E0" w:rsidRDefault="0090596C" w:rsidP="0090596C">
                <w:pPr>
                  <w:pStyle w:val="NormalIndent"/>
                  <w:rPr>
                    <w:rFonts w:ascii="Arial" w:hAnsi="Arial" w:cs="Arial"/>
                    <w:sz w:val="22"/>
                    <w:szCs w:val="22"/>
                  </w:rPr>
                </w:pPr>
                <w:r w:rsidRPr="004D56E0">
                  <w:rPr>
                    <w:rFonts w:ascii="Arial" w:hAnsi="Arial" w:cs="Arial"/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0359BEC" w14:textId="4A053C25" w:rsidR="00650259" w:rsidRPr="004D56E0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46B76" w14:paraId="7A94CE46" w14:textId="77777777" w:rsidTr="004D56E0">
        <w:sdt>
          <w:sdtPr>
            <w:rPr>
              <w:rFonts w:ascii="Arial" w:hAnsi="Arial" w:cs="Arial"/>
              <w:sz w:val="22"/>
              <w:szCs w:val="22"/>
            </w:rPr>
            <w:id w:val="-1470592894"/>
            <w:placeholder>
              <w:docPart w:val="A4F949C1BA024C8788F19403A2904B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20ADC842" w14:textId="77777777" w:rsidR="00650259" w:rsidRPr="004D56E0" w:rsidRDefault="0090596C" w:rsidP="0090596C">
                <w:pPr>
                  <w:pStyle w:val="NormalIndent"/>
                  <w:rPr>
                    <w:rFonts w:ascii="Arial" w:hAnsi="Arial" w:cs="Arial"/>
                    <w:sz w:val="22"/>
                    <w:szCs w:val="22"/>
                  </w:rPr>
                </w:pPr>
                <w:r w:rsidRPr="004D56E0">
                  <w:rPr>
                    <w:rFonts w:ascii="Arial" w:hAnsi="Arial" w:cs="Arial"/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5E84466" w14:textId="37BF5C01" w:rsidR="00650259" w:rsidRPr="004D56E0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46B76" w14:paraId="62722EA0" w14:textId="77777777" w:rsidTr="004D56E0">
        <w:tc>
          <w:tcPr>
            <w:tcW w:w="1346" w:type="pct"/>
            <w:vAlign w:val="bottom"/>
          </w:tcPr>
          <w:p w14:paraId="39BA4FBD" w14:textId="2907C55C" w:rsidR="00650259" w:rsidRPr="004D56E0" w:rsidRDefault="004D56E0" w:rsidP="0090596C">
            <w:pPr>
              <w:pStyle w:val="NormalInden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Title/Role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3B91C653" w14:textId="7D324F3B" w:rsidR="00650259" w:rsidRPr="004D56E0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46B76" w14:paraId="703D9A36" w14:textId="77777777" w:rsidTr="004D56E0">
        <w:tc>
          <w:tcPr>
            <w:tcW w:w="1346" w:type="pct"/>
            <w:vAlign w:val="bottom"/>
          </w:tcPr>
          <w:p w14:paraId="51738D1C" w14:textId="39379B6C" w:rsidR="00650259" w:rsidRPr="004D56E0" w:rsidRDefault="004D56E0" w:rsidP="0090596C">
            <w:pPr>
              <w:pStyle w:val="NormalInden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Organization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58F954F8" w14:textId="77777777" w:rsidR="00650259" w:rsidRPr="004D56E0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46B76" w14:paraId="7C52CC7B" w14:textId="77777777" w:rsidTr="004D56E0">
        <w:sdt>
          <w:sdtPr>
            <w:rPr>
              <w:rFonts w:ascii="Arial" w:hAnsi="Arial" w:cs="Arial"/>
              <w:sz w:val="22"/>
              <w:szCs w:val="22"/>
            </w:rPr>
            <w:id w:val="-521243642"/>
            <w:placeholder>
              <w:docPart w:val="29FD7A4942224FEC8189440ED7DABB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06520DF2" w14:textId="77777777" w:rsidR="00650259" w:rsidRPr="004D56E0" w:rsidRDefault="0090596C" w:rsidP="0090596C">
                <w:pPr>
                  <w:pStyle w:val="NormalIndent"/>
                  <w:rPr>
                    <w:rFonts w:ascii="Arial" w:hAnsi="Arial" w:cs="Arial"/>
                    <w:sz w:val="22"/>
                    <w:szCs w:val="22"/>
                  </w:rPr>
                </w:pPr>
                <w:r w:rsidRPr="004D56E0">
                  <w:rPr>
                    <w:rFonts w:ascii="Arial" w:hAnsi="Arial" w:cs="Arial"/>
                    <w:sz w:val="22"/>
                    <w:szCs w:val="22"/>
                  </w:rPr>
                  <w:t>City/State/Zip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14EDA800" w14:textId="77777777" w:rsidR="00650259" w:rsidRPr="004D56E0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46B76" w14:paraId="5486C0EA" w14:textId="77777777" w:rsidTr="004D56E0">
        <w:tc>
          <w:tcPr>
            <w:tcW w:w="1346" w:type="pct"/>
            <w:vAlign w:val="bottom"/>
          </w:tcPr>
          <w:p w14:paraId="0F7B8BA3" w14:textId="5081B04A" w:rsidR="00650259" w:rsidRPr="004D56E0" w:rsidRDefault="004D56E0" w:rsidP="0090596C">
            <w:pPr>
              <w:pStyle w:val="NormalInden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Work Phone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vAlign w:val="bottom"/>
          </w:tcPr>
          <w:p w14:paraId="11A8B6EC" w14:textId="77777777" w:rsidR="00650259" w:rsidRPr="004D56E0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7" w:type="pct"/>
            <w:vAlign w:val="bottom"/>
          </w:tcPr>
          <w:p w14:paraId="107E32E3" w14:textId="60C5243D" w:rsidR="00650259" w:rsidRPr="004D56E0" w:rsidRDefault="004D56E0" w:rsidP="009059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Cell Phone</w:t>
            </w:r>
          </w:p>
        </w:tc>
        <w:tc>
          <w:tcPr>
            <w:tcW w:w="1282" w:type="pct"/>
            <w:tcBorders>
              <w:bottom w:val="single" w:sz="4" w:space="0" w:color="auto"/>
            </w:tcBorders>
            <w:vAlign w:val="bottom"/>
          </w:tcPr>
          <w:p w14:paraId="5472D5F3" w14:textId="77777777" w:rsidR="00650259" w:rsidRPr="004D56E0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46B76" w14:paraId="75202069" w14:textId="77777777" w:rsidTr="004D56E0">
        <w:sdt>
          <w:sdtPr>
            <w:rPr>
              <w:rFonts w:ascii="Arial" w:hAnsi="Arial" w:cs="Arial"/>
              <w:sz w:val="22"/>
              <w:szCs w:val="22"/>
            </w:rPr>
            <w:id w:val="-965116832"/>
            <w:placeholder>
              <w:docPart w:val="AA00AC344236448E91B169538044A1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50A3B197" w14:textId="77777777" w:rsidR="00650259" w:rsidRPr="004D56E0" w:rsidRDefault="0090596C" w:rsidP="0090596C">
                <w:pPr>
                  <w:pStyle w:val="NormalIndent"/>
                  <w:rPr>
                    <w:rFonts w:ascii="Arial" w:hAnsi="Arial" w:cs="Arial"/>
                    <w:sz w:val="22"/>
                    <w:szCs w:val="22"/>
                  </w:rPr>
                </w:pPr>
                <w:r w:rsidRPr="004D56E0">
                  <w:rPr>
                    <w:rFonts w:ascii="Arial" w:hAnsi="Arial" w:cs="Arial"/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32E0CCDE" w14:textId="77777777" w:rsidR="00650259" w:rsidRPr="004D56E0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46B76" w14:paraId="43DBD038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6C884C16" w14:textId="77777777" w:rsidR="00650259" w:rsidRPr="004D56E0" w:rsidRDefault="00650259" w:rsidP="00977F9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0596C" w:rsidRPr="0090596C" w14:paraId="573748FD" w14:textId="77777777" w:rsidTr="004D56E0">
        <w:tc>
          <w:tcPr>
            <w:tcW w:w="5000" w:type="pct"/>
            <w:gridSpan w:val="4"/>
            <w:shd w:val="clear" w:color="auto" w:fill="000000" w:themeFill="text1"/>
          </w:tcPr>
          <w:p w14:paraId="62CFC14B" w14:textId="1E7ADA5C" w:rsidR="00650259" w:rsidRPr="004D56E0" w:rsidRDefault="004D56E0" w:rsidP="004D56E0">
            <w:pPr>
              <w:pStyle w:val="Heading1"/>
              <w:tabs>
                <w:tab w:val="left" w:pos="2176"/>
              </w:tabs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Nominator Information (person submitting the nomination)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4D56E0" w:rsidRPr="004D56E0" w14:paraId="238D634E" w14:textId="77777777" w:rsidTr="00602AF8">
        <w:bookmarkStart w:id="0" w:name="_Hlk521325947" w:displacedByCustomXml="next"/>
        <w:sdt>
          <w:sdtPr>
            <w:rPr>
              <w:rFonts w:ascii="Arial" w:hAnsi="Arial" w:cs="Arial"/>
              <w:sz w:val="22"/>
              <w:szCs w:val="22"/>
            </w:rPr>
            <w:id w:val="-539363903"/>
            <w:placeholder>
              <w:docPart w:val="AAAD3678891F49EF8FEC11948DCC4C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0D62530D" w14:textId="77777777" w:rsidR="004D56E0" w:rsidRPr="004D56E0" w:rsidRDefault="004D56E0" w:rsidP="00602AF8">
                <w:pPr>
                  <w:pStyle w:val="NormalIndent"/>
                  <w:rPr>
                    <w:rFonts w:ascii="Arial" w:hAnsi="Arial" w:cs="Arial"/>
                    <w:sz w:val="22"/>
                    <w:szCs w:val="22"/>
                  </w:rPr>
                </w:pPr>
                <w:r w:rsidRPr="004D56E0">
                  <w:rPr>
                    <w:rFonts w:ascii="Arial" w:hAnsi="Arial" w:cs="Arial"/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1018D418" w14:textId="77777777" w:rsidR="004D56E0" w:rsidRPr="004D56E0" w:rsidRDefault="004D56E0" w:rsidP="00602AF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56E0" w:rsidRPr="004D56E0" w14:paraId="28D0C049" w14:textId="77777777" w:rsidTr="00602AF8">
        <w:sdt>
          <w:sdtPr>
            <w:rPr>
              <w:rFonts w:ascii="Arial" w:hAnsi="Arial" w:cs="Arial"/>
              <w:sz w:val="22"/>
              <w:szCs w:val="22"/>
            </w:rPr>
            <w:id w:val="1729803400"/>
            <w:placeholder>
              <w:docPart w:val="89BA95C15B41496BA25569085EAE7CE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02275EDD" w14:textId="77777777" w:rsidR="004D56E0" w:rsidRPr="004D56E0" w:rsidRDefault="004D56E0" w:rsidP="00602AF8">
                <w:pPr>
                  <w:pStyle w:val="NormalIndent"/>
                  <w:rPr>
                    <w:rFonts w:ascii="Arial" w:hAnsi="Arial" w:cs="Arial"/>
                    <w:sz w:val="22"/>
                    <w:szCs w:val="22"/>
                  </w:rPr>
                </w:pPr>
                <w:r w:rsidRPr="004D56E0">
                  <w:rPr>
                    <w:rFonts w:ascii="Arial" w:hAnsi="Arial" w:cs="Arial"/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3B6EE840" w14:textId="77777777" w:rsidR="004D56E0" w:rsidRPr="004D56E0" w:rsidRDefault="004D56E0" w:rsidP="00602AF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56E0" w:rsidRPr="004D56E0" w14:paraId="4FDEE0F3" w14:textId="77777777" w:rsidTr="00602AF8">
        <w:tc>
          <w:tcPr>
            <w:tcW w:w="1346" w:type="pct"/>
            <w:vAlign w:val="bottom"/>
          </w:tcPr>
          <w:p w14:paraId="6B6D839D" w14:textId="77777777" w:rsidR="004D56E0" w:rsidRPr="004D56E0" w:rsidRDefault="004D56E0" w:rsidP="00602AF8">
            <w:pPr>
              <w:pStyle w:val="NormalInden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Title/Role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35F08BB" w14:textId="77777777" w:rsidR="004D56E0" w:rsidRPr="004D56E0" w:rsidRDefault="004D56E0" w:rsidP="00602AF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56E0" w:rsidRPr="004D56E0" w14:paraId="35F51699" w14:textId="77777777" w:rsidTr="00602AF8">
        <w:tc>
          <w:tcPr>
            <w:tcW w:w="1346" w:type="pct"/>
            <w:vAlign w:val="bottom"/>
          </w:tcPr>
          <w:p w14:paraId="34689D26" w14:textId="77777777" w:rsidR="004D56E0" w:rsidRPr="004D56E0" w:rsidRDefault="004D56E0" w:rsidP="00602AF8">
            <w:pPr>
              <w:pStyle w:val="NormalInden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Organization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C619099" w14:textId="77777777" w:rsidR="004D56E0" w:rsidRPr="004D56E0" w:rsidRDefault="004D56E0" w:rsidP="00602AF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56E0" w:rsidRPr="004D56E0" w14:paraId="17FF9E7B" w14:textId="77777777" w:rsidTr="00602AF8">
        <w:sdt>
          <w:sdtPr>
            <w:rPr>
              <w:rFonts w:ascii="Arial" w:hAnsi="Arial" w:cs="Arial"/>
              <w:sz w:val="22"/>
              <w:szCs w:val="22"/>
            </w:rPr>
            <w:id w:val="944506810"/>
            <w:placeholder>
              <w:docPart w:val="6DE42432683A463AB6EAD8B1BE2057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1670BD55" w14:textId="77777777" w:rsidR="004D56E0" w:rsidRPr="004D56E0" w:rsidRDefault="004D56E0" w:rsidP="00602AF8">
                <w:pPr>
                  <w:pStyle w:val="NormalIndent"/>
                  <w:rPr>
                    <w:rFonts w:ascii="Arial" w:hAnsi="Arial" w:cs="Arial"/>
                    <w:sz w:val="22"/>
                    <w:szCs w:val="22"/>
                  </w:rPr>
                </w:pPr>
                <w:r w:rsidRPr="004D56E0">
                  <w:rPr>
                    <w:rFonts w:ascii="Arial" w:hAnsi="Arial" w:cs="Arial"/>
                    <w:sz w:val="22"/>
                    <w:szCs w:val="22"/>
                  </w:rPr>
                  <w:t>City/State/Zip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E1C1FDF" w14:textId="77777777" w:rsidR="004D56E0" w:rsidRPr="004D56E0" w:rsidRDefault="004D56E0" w:rsidP="00602AF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56E0" w:rsidRPr="004D56E0" w14:paraId="5C209716" w14:textId="77777777" w:rsidTr="00602AF8">
        <w:tc>
          <w:tcPr>
            <w:tcW w:w="1346" w:type="pct"/>
            <w:vAlign w:val="bottom"/>
          </w:tcPr>
          <w:p w14:paraId="446FA0E3" w14:textId="77777777" w:rsidR="004D56E0" w:rsidRPr="004D56E0" w:rsidRDefault="004D56E0" w:rsidP="00602AF8">
            <w:pPr>
              <w:pStyle w:val="NormalInden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Work Phone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vAlign w:val="bottom"/>
          </w:tcPr>
          <w:p w14:paraId="097BF3E4" w14:textId="77777777" w:rsidR="004D56E0" w:rsidRPr="004D56E0" w:rsidRDefault="004D56E0" w:rsidP="00602AF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7" w:type="pct"/>
            <w:vAlign w:val="bottom"/>
          </w:tcPr>
          <w:p w14:paraId="734839FB" w14:textId="77777777" w:rsidR="004D56E0" w:rsidRPr="004D56E0" w:rsidRDefault="004D56E0" w:rsidP="00602A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Cell Phone</w:t>
            </w:r>
          </w:p>
        </w:tc>
        <w:tc>
          <w:tcPr>
            <w:tcW w:w="1282" w:type="pct"/>
            <w:tcBorders>
              <w:bottom w:val="single" w:sz="4" w:space="0" w:color="auto"/>
            </w:tcBorders>
            <w:vAlign w:val="bottom"/>
          </w:tcPr>
          <w:p w14:paraId="34E54F51" w14:textId="77777777" w:rsidR="004D56E0" w:rsidRPr="004D56E0" w:rsidRDefault="004D56E0" w:rsidP="00602AF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56E0" w:rsidRPr="004D56E0" w14:paraId="506888CC" w14:textId="77777777" w:rsidTr="00602AF8">
        <w:sdt>
          <w:sdtPr>
            <w:rPr>
              <w:rFonts w:ascii="Arial" w:hAnsi="Arial" w:cs="Arial"/>
              <w:sz w:val="22"/>
              <w:szCs w:val="22"/>
            </w:rPr>
            <w:id w:val="-1569714203"/>
            <w:placeholder>
              <w:docPart w:val="247E1380F5E14D819E2BBA425E86A7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69511DD4" w14:textId="77777777" w:rsidR="004D56E0" w:rsidRPr="004D56E0" w:rsidRDefault="004D56E0" w:rsidP="00602AF8">
                <w:pPr>
                  <w:pStyle w:val="NormalIndent"/>
                  <w:rPr>
                    <w:rFonts w:ascii="Arial" w:hAnsi="Arial" w:cs="Arial"/>
                    <w:sz w:val="22"/>
                    <w:szCs w:val="22"/>
                  </w:rPr>
                </w:pPr>
                <w:r w:rsidRPr="004D56E0">
                  <w:rPr>
                    <w:rFonts w:ascii="Arial" w:hAnsi="Arial" w:cs="Arial"/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7F22B00" w14:textId="77777777" w:rsidR="004D56E0" w:rsidRPr="004D56E0" w:rsidRDefault="004D56E0" w:rsidP="00602AF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56E0" w:rsidRPr="004D56E0" w14:paraId="35114365" w14:textId="77777777" w:rsidTr="00602AF8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5554E63B" w14:textId="77777777" w:rsidR="004D56E0" w:rsidRPr="004D56E0" w:rsidRDefault="004D56E0" w:rsidP="00602A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0596C" w:rsidRPr="0090596C" w14:paraId="0E2713D9" w14:textId="77777777" w:rsidTr="004D56E0">
        <w:tc>
          <w:tcPr>
            <w:tcW w:w="5000" w:type="pct"/>
            <w:gridSpan w:val="4"/>
            <w:shd w:val="clear" w:color="auto" w:fill="000000" w:themeFill="text1"/>
          </w:tcPr>
          <w:p w14:paraId="0FECE558" w14:textId="752929C8" w:rsidR="00650259" w:rsidRPr="004D56E0" w:rsidRDefault="004D56E0" w:rsidP="0090596C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Letters of Support</w:t>
            </w:r>
          </w:p>
        </w:tc>
      </w:tr>
      <w:bookmarkEnd w:id="0"/>
    </w:tbl>
    <w:p w14:paraId="3750DE01" w14:textId="096B9053" w:rsidR="00CE6104" w:rsidRDefault="00CE6104" w:rsidP="00E677FE">
      <w:pPr>
        <w:spacing w:after="0"/>
        <w:rPr>
          <w:sz w:val="12"/>
          <w:szCs w:val="16"/>
        </w:rPr>
      </w:pPr>
    </w:p>
    <w:p w14:paraId="6D62177A" w14:textId="7B7473CC" w:rsidR="004D56E0" w:rsidRPr="004D56E0" w:rsidRDefault="004D56E0" w:rsidP="004D56E0">
      <w:pPr>
        <w:rPr>
          <w:rFonts w:ascii="Arial" w:hAnsi="Arial" w:cs="Arial"/>
          <w:sz w:val="22"/>
          <w:szCs w:val="22"/>
        </w:rPr>
      </w:pPr>
      <w:r w:rsidRPr="004D56E0">
        <w:rPr>
          <w:rFonts w:ascii="Arial" w:hAnsi="Arial" w:cs="Arial"/>
          <w:b/>
          <w:bCs/>
          <w:sz w:val="22"/>
          <w:szCs w:val="22"/>
        </w:rPr>
        <w:t xml:space="preserve">Three letters of support </w:t>
      </w:r>
      <w:r w:rsidRPr="004D56E0">
        <w:rPr>
          <w:rFonts w:ascii="Arial" w:hAnsi="Arial" w:cs="Arial"/>
          <w:sz w:val="22"/>
          <w:szCs w:val="22"/>
        </w:rPr>
        <w:t>(one from the nominator and two additional individuals) for the nominee that describe:</w:t>
      </w:r>
    </w:p>
    <w:p w14:paraId="672B93EF" w14:textId="77777777" w:rsidR="004D56E0" w:rsidRPr="004D56E0" w:rsidRDefault="004D56E0" w:rsidP="004D56E0">
      <w:pPr>
        <w:pStyle w:val="ListParagraph"/>
        <w:numPr>
          <w:ilvl w:val="1"/>
          <w:numId w:val="24"/>
        </w:numPr>
        <w:spacing w:after="120"/>
        <w:contextualSpacing w:val="0"/>
        <w:rPr>
          <w:rFonts w:ascii="Arial" w:hAnsi="Arial" w:cs="Arial"/>
          <w:sz w:val="22"/>
          <w:szCs w:val="22"/>
        </w:rPr>
      </w:pPr>
      <w:r w:rsidRPr="004D56E0">
        <w:rPr>
          <w:rFonts w:ascii="Arial" w:hAnsi="Arial" w:cs="Arial"/>
          <w:sz w:val="22"/>
          <w:szCs w:val="22"/>
        </w:rPr>
        <w:t>How the nominee is a respected leader in the health care industry.</w:t>
      </w:r>
    </w:p>
    <w:p w14:paraId="0DD73854" w14:textId="77777777" w:rsidR="004D56E0" w:rsidRPr="004D56E0" w:rsidRDefault="004D56E0" w:rsidP="004D56E0">
      <w:pPr>
        <w:pStyle w:val="ListParagraph"/>
        <w:numPr>
          <w:ilvl w:val="1"/>
          <w:numId w:val="24"/>
        </w:numPr>
        <w:spacing w:after="120"/>
        <w:contextualSpacing w:val="0"/>
        <w:rPr>
          <w:rFonts w:ascii="Arial" w:hAnsi="Arial" w:cs="Arial"/>
          <w:sz w:val="22"/>
          <w:szCs w:val="22"/>
        </w:rPr>
      </w:pPr>
      <w:r w:rsidRPr="004D56E0">
        <w:rPr>
          <w:rFonts w:ascii="Arial" w:hAnsi="Arial" w:cs="Arial"/>
          <w:sz w:val="22"/>
          <w:szCs w:val="22"/>
        </w:rPr>
        <w:t>How nominee is “community oriented” (as evidence by serving on boards/committees, for the purpose of advancing a healthy lifestyle).</w:t>
      </w:r>
    </w:p>
    <w:p w14:paraId="1498B5B3" w14:textId="77777777" w:rsidR="004D56E0" w:rsidRPr="004D56E0" w:rsidRDefault="004D56E0" w:rsidP="004D56E0">
      <w:pPr>
        <w:pStyle w:val="ListParagraph"/>
        <w:numPr>
          <w:ilvl w:val="1"/>
          <w:numId w:val="24"/>
        </w:numPr>
        <w:spacing w:after="120"/>
        <w:contextualSpacing w:val="0"/>
        <w:rPr>
          <w:rFonts w:ascii="Arial" w:hAnsi="Arial" w:cs="Arial"/>
          <w:sz w:val="22"/>
          <w:szCs w:val="22"/>
        </w:rPr>
      </w:pPr>
      <w:r w:rsidRPr="004D56E0">
        <w:rPr>
          <w:rFonts w:ascii="Arial" w:hAnsi="Arial" w:cs="Arial"/>
          <w:sz w:val="22"/>
          <w:szCs w:val="22"/>
        </w:rPr>
        <w:t>How the nominee is an activist as identified by participation and enthusiasm in developing public health policy.</w:t>
      </w:r>
    </w:p>
    <w:p w14:paraId="7E8C7499" w14:textId="3D8B5F3B" w:rsidR="004D56E0" w:rsidRDefault="004D56E0" w:rsidP="00E677FE">
      <w:pPr>
        <w:spacing w:after="0"/>
        <w:rPr>
          <w:sz w:val="12"/>
          <w:szCs w:val="16"/>
        </w:rPr>
      </w:pPr>
    </w:p>
    <w:p w14:paraId="26D139AB" w14:textId="439E29CA" w:rsidR="004D56E0" w:rsidRPr="004D56E0" w:rsidRDefault="004D56E0" w:rsidP="004D56E0">
      <w:pPr>
        <w:rPr>
          <w:sz w:val="12"/>
          <w:szCs w:val="16"/>
        </w:rPr>
      </w:pPr>
    </w:p>
    <w:p w14:paraId="25B60DF7" w14:textId="54427F91" w:rsidR="004D56E0" w:rsidRPr="004D56E0" w:rsidRDefault="004D56E0" w:rsidP="004D56E0">
      <w:pPr>
        <w:rPr>
          <w:sz w:val="12"/>
          <w:szCs w:val="16"/>
        </w:rPr>
      </w:pPr>
    </w:p>
    <w:p w14:paraId="1624B86B" w14:textId="19C39313" w:rsidR="004D56E0" w:rsidRPr="004D56E0" w:rsidRDefault="004D56E0" w:rsidP="004D56E0">
      <w:pPr>
        <w:rPr>
          <w:sz w:val="12"/>
          <w:szCs w:val="16"/>
        </w:rPr>
      </w:pPr>
    </w:p>
    <w:p w14:paraId="7EEE0E33" w14:textId="0DA3B39D" w:rsidR="004D56E0" w:rsidRPr="004D56E0" w:rsidRDefault="004D56E0" w:rsidP="004D56E0">
      <w:pPr>
        <w:rPr>
          <w:sz w:val="12"/>
          <w:szCs w:val="16"/>
        </w:rPr>
      </w:pPr>
    </w:p>
    <w:p w14:paraId="771135FD" w14:textId="6A511262" w:rsidR="004D56E0" w:rsidRPr="004D56E0" w:rsidRDefault="004D56E0" w:rsidP="004D56E0">
      <w:pPr>
        <w:rPr>
          <w:sz w:val="12"/>
          <w:szCs w:val="16"/>
        </w:rPr>
      </w:pPr>
    </w:p>
    <w:p w14:paraId="433B33F6" w14:textId="51452F98" w:rsidR="004D56E0" w:rsidRPr="004D56E0" w:rsidRDefault="004D56E0" w:rsidP="004D56E0">
      <w:pPr>
        <w:rPr>
          <w:sz w:val="12"/>
          <w:szCs w:val="16"/>
        </w:rPr>
      </w:pPr>
    </w:p>
    <w:p w14:paraId="663FC224" w14:textId="3707DCCF" w:rsidR="004D56E0" w:rsidRPr="004D56E0" w:rsidRDefault="004D56E0" w:rsidP="004D56E0">
      <w:pPr>
        <w:tabs>
          <w:tab w:val="left" w:pos="2967"/>
        </w:tabs>
        <w:rPr>
          <w:sz w:val="12"/>
          <w:szCs w:val="16"/>
        </w:rPr>
      </w:pPr>
      <w:r>
        <w:rPr>
          <w:sz w:val="12"/>
          <w:szCs w:val="16"/>
        </w:rPr>
        <w:tab/>
      </w:r>
    </w:p>
    <w:sectPr w:rsidR="004D56E0" w:rsidRPr="004D56E0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97102" w14:textId="77777777" w:rsidR="004D56E0" w:rsidRDefault="004D56E0" w:rsidP="00650259">
      <w:pPr>
        <w:spacing w:after="0" w:line="240" w:lineRule="auto"/>
      </w:pPr>
      <w:r>
        <w:separator/>
      </w:r>
    </w:p>
  </w:endnote>
  <w:endnote w:type="continuationSeparator" w:id="0">
    <w:p w14:paraId="108D7A0F" w14:textId="77777777" w:rsidR="004D56E0" w:rsidRDefault="004D56E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0367AA-1C57-48B3-86F7-CECAAEECD1CB}"/>
    <w:embedBold r:id="rId2" w:fontKey="{98AE8606-9463-442F-B222-DF2B846883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A2E437B-02CD-4C92-A539-754B8FE27246}"/>
    <w:embedBold r:id="rId4" w:fontKey="{C88FFC3C-639D-4FE5-94FE-5A7D2088D26F}"/>
    <w:embedItalic r:id="rId5" w:fontKey="{4AAEE94D-9E90-4236-BBAD-03E24D72D2B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58B5F6D-247D-4593-9D74-AA7AD29B4C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9350"/>
    </w:tblGrid>
    <w:tr w:rsidR="004D56E0" w:rsidRPr="007F7B5D" w14:paraId="62820A74" w14:textId="77777777" w:rsidTr="00BD54FE">
      <w:tc>
        <w:tcPr>
          <w:tcW w:w="9350" w:type="dxa"/>
          <w:vAlign w:val="center"/>
        </w:tcPr>
        <w:p w14:paraId="4B64B26B" w14:textId="77777777" w:rsidR="004D56E0" w:rsidRPr="004D56E0" w:rsidRDefault="004D56E0" w:rsidP="004D56E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Fonts w:ascii="Arial" w:hAnsi="Arial" w:cs="Arial"/>
              <w:sz w:val="18"/>
              <w:szCs w:val="24"/>
            </w:rPr>
          </w:pPr>
          <w:r w:rsidRPr="004D56E0">
            <w:rPr>
              <w:rFonts w:ascii="Arial" w:hAnsi="Arial" w:cs="Arial"/>
              <w:sz w:val="18"/>
              <w:szCs w:val="24"/>
            </w:rPr>
            <w:t>Please submit this form, three letters of support and a biography, resume or curriculum vitae of the nominee to:</w:t>
          </w:r>
        </w:p>
        <w:p w14:paraId="535AEEA5" w14:textId="304E9F04" w:rsidR="004D56E0" w:rsidRPr="007F7B5D" w:rsidRDefault="004D56E0" w:rsidP="004D56E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 w:rsidRPr="004D56E0">
            <w:rPr>
              <w:rFonts w:ascii="Arial" w:hAnsi="Arial" w:cs="Arial"/>
              <w:sz w:val="18"/>
              <w:szCs w:val="24"/>
            </w:rPr>
            <w:t xml:space="preserve">Iowa Rural Health Association | Bill Menner, Executive Director | </w:t>
          </w:r>
          <w:hyperlink r:id="rId1" w:history="1">
            <w:r w:rsidRPr="004D56E0">
              <w:rPr>
                <w:rStyle w:val="Hyperlink"/>
                <w:rFonts w:ascii="Arial" w:hAnsi="Arial" w:cs="Arial"/>
                <w:color w:val="0070C0"/>
                <w:sz w:val="18"/>
                <w:szCs w:val="24"/>
              </w:rPr>
              <w:t>bill@billmennergroup.com</w:t>
            </w:r>
          </w:hyperlink>
        </w:p>
      </w:tc>
    </w:tr>
  </w:tbl>
  <w:p w14:paraId="31D7EE2A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1A1B5" w14:textId="77777777" w:rsidR="004D56E0" w:rsidRDefault="004D56E0" w:rsidP="00650259">
      <w:pPr>
        <w:spacing w:after="0" w:line="240" w:lineRule="auto"/>
      </w:pPr>
      <w:r>
        <w:separator/>
      </w:r>
    </w:p>
  </w:footnote>
  <w:footnote w:type="continuationSeparator" w:id="0">
    <w:p w14:paraId="3A7F9E43" w14:textId="77777777" w:rsidR="004D56E0" w:rsidRDefault="004D56E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609"/>
      <w:gridCol w:w="7751"/>
    </w:tblGrid>
    <w:tr w:rsidR="0090596C" w14:paraId="1B83643D" w14:textId="77777777" w:rsidTr="004D56E0">
      <w:trPr>
        <w:trHeight w:val="990"/>
      </w:trPr>
      <w:tc>
        <w:tcPr>
          <w:tcW w:w="1350" w:type="dxa"/>
          <w:vAlign w:val="center"/>
        </w:tcPr>
        <w:p w14:paraId="344AF5CC" w14:textId="3DF80E17" w:rsidR="0090596C" w:rsidRDefault="004D56E0" w:rsidP="004D56E0">
          <w:pPr>
            <w:pStyle w:val="Header"/>
            <w:ind w:left="-108"/>
            <w:jc w:val="center"/>
          </w:pPr>
          <w:bookmarkStart w:id="1" w:name="_Hlk521325785"/>
          <w:r>
            <w:drawing>
              <wp:inline distT="0" distB="0" distL="0" distR="0" wp14:anchorId="70415E12" wp14:editId="4174FB9A">
                <wp:extent cx="944644" cy="731520"/>
                <wp:effectExtent l="0" t="0" r="8255" b="0"/>
                <wp:docPr id="2" name="Picture 2" descr="Iowa Rural Health Associ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owa Rural Health Associ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644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AC465D5" w14:textId="51AF3649" w:rsidR="0090596C" w:rsidRPr="004D56E0" w:rsidRDefault="004D56E0" w:rsidP="0090596C">
          <w:pPr>
            <w:pStyle w:val="Header"/>
            <w:rPr>
              <w:rFonts w:ascii="Arial" w:hAnsi="Arial" w:cs="Arial"/>
            </w:rPr>
          </w:pPr>
          <w:r w:rsidRPr="004D56E0">
            <w:rPr>
              <w:rFonts w:ascii="Arial" w:hAnsi="Arial" w:cs="Arial"/>
              <w:color w:val="000000" w:themeColor="text1"/>
              <w:sz w:val="36"/>
              <w:szCs w:val="20"/>
            </w:rPr>
            <w:t>Jerry Karbeling Award – Nomination Form</w:t>
          </w:r>
        </w:p>
      </w:tc>
    </w:tr>
    <w:bookmarkEnd w:id="1"/>
  </w:tbl>
  <w:p w14:paraId="1AA9330E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1954C03"/>
    <w:multiLevelType w:val="hybridMultilevel"/>
    <w:tmpl w:val="9740F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92C15CC"/>
    <w:multiLevelType w:val="hybridMultilevel"/>
    <w:tmpl w:val="C1E4F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4"/>
  </w:num>
  <w:num w:numId="23">
    <w:abstractNumId w:val="18"/>
  </w:num>
  <w:num w:numId="2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6E0"/>
    <w:rsid w:val="000456E1"/>
    <w:rsid w:val="00052382"/>
    <w:rsid w:val="0006568A"/>
    <w:rsid w:val="00076F0F"/>
    <w:rsid w:val="00084253"/>
    <w:rsid w:val="000D0A67"/>
    <w:rsid w:val="000D1F49"/>
    <w:rsid w:val="001727CA"/>
    <w:rsid w:val="002928D0"/>
    <w:rsid w:val="002C56E6"/>
    <w:rsid w:val="00361E11"/>
    <w:rsid w:val="003B4744"/>
    <w:rsid w:val="003F0847"/>
    <w:rsid w:val="0040090B"/>
    <w:rsid w:val="0046302A"/>
    <w:rsid w:val="00487D2D"/>
    <w:rsid w:val="004D56E0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870D6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388F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qFormat/>
    <w:rsid w:val="004D56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4D56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ll@billmenner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psAK1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B4CD99F372D4A6E91200B77BDE0A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B705A-36D9-416E-9A0F-942D10014EC2}"/>
      </w:docPartPr>
      <w:docPartBody>
        <w:p w:rsidR="00B933C5" w:rsidRDefault="0078569D">
          <w:pPr>
            <w:pStyle w:val="0B4CD99F372D4A6E91200B77BDE0AEAC"/>
          </w:pPr>
          <w:r w:rsidRPr="0090596C">
            <w:t>First Name</w:t>
          </w:r>
        </w:p>
      </w:docPartBody>
    </w:docPart>
    <w:docPart>
      <w:docPartPr>
        <w:name w:val="A4F949C1BA024C8788F19403A2904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9D296-8C75-48B2-B426-484E8E8B866A}"/>
      </w:docPartPr>
      <w:docPartBody>
        <w:p w:rsidR="00B933C5" w:rsidRDefault="0078569D">
          <w:pPr>
            <w:pStyle w:val="A4F949C1BA024C8788F19403A2904BE5"/>
          </w:pPr>
          <w:r w:rsidRPr="0090596C">
            <w:t>Last Name</w:t>
          </w:r>
        </w:p>
      </w:docPartBody>
    </w:docPart>
    <w:docPart>
      <w:docPartPr>
        <w:name w:val="29FD7A4942224FEC8189440ED7DAB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18A9F-EB52-4B73-80C6-4839695C58A6}"/>
      </w:docPartPr>
      <w:docPartBody>
        <w:p w:rsidR="00B933C5" w:rsidRDefault="0078569D">
          <w:pPr>
            <w:pStyle w:val="29FD7A4942224FEC8189440ED7DABB28"/>
          </w:pPr>
          <w:r w:rsidRPr="0090596C">
            <w:t>City/State/Zip</w:t>
          </w:r>
        </w:p>
      </w:docPartBody>
    </w:docPart>
    <w:docPart>
      <w:docPartPr>
        <w:name w:val="AA00AC344236448E91B169538044A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246AC-704C-4777-9BA3-B3EEF4BBA0C1}"/>
      </w:docPartPr>
      <w:docPartBody>
        <w:p w:rsidR="00B933C5" w:rsidRDefault="0078569D">
          <w:pPr>
            <w:pStyle w:val="AA00AC344236448E91B169538044A1F7"/>
          </w:pPr>
          <w:r w:rsidRPr="0090596C">
            <w:t>Email</w:t>
          </w:r>
        </w:p>
      </w:docPartBody>
    </w:docPart>
    <w:docPart>
      <w:docPartPr>
        <w:name w:val="AAAD3678891F49EF8FEC11948DCC4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F9059-6E6D-451F-AEFC-8C91698D3E91}"/>
      </w:docPartPr>
      <w:docPartBody>
        <w:p w:rsidR="00B933C5" w:rsidRDefault="0078569D" w:rsidP="0078569D">
          <w:pPr>
            <w:pStyle w:val="AAAD3678891F49EF8FEC11948DCC4C2E"/>
          </w:pPr>
          <w:r w:rsidRPr="0090596C">
            <w:t>First Name</w:t>
          </w:r>
        </w:p>
      </w:docPartBody>
    </w:docPart>
    <w:docPart>
      <w:docPartPr>
        <w:name w:val="89BA95C15B41496BA25569085EAE7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9D282-D186-4DE2-A280-0856FC0D667B}"/>
      </w:docPartPr>
      <w:docPartBody>
        <w:p w:rsidR="00B933C5" w:rsidRDefault="0078569D" w:rsidP="0078569D">
          <w:pPr>
            <w:pStyle w:val="89BA95C15B41496BA25569085EAE7CE2"/>
          </w:pPr>
          <w:r w:rsidRPr="0090596C">
            <w:t>Last Name</w:t>
          </w:r>
        </w:p>
      </w:docPartBody>
    </w:docPart>
    <w:docPart>
      <w:docPartPr>
        <w:name w:val="6DE42432683A463AB6EAD8B1BE205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F67CE-6E50-4BB6-A4B9-02D0C3F0FD49}"/>
      </w:docPartPr>
      <w:docPartBody>
        <w:p w:rsidR="00B933C5" w:rsidRDefault="0078569D" w:rsidP="0078569D">
          <w:pPr>
            <w:pStyle w:val="6DE42432683A463AB6EAD8B1BE205782"/>
          </w:pPr>
          <w:r w:rsidRPr="0090596C">
            <w:t>City/State/Zip</w:t>
          </w:r>
        </w:p>
      </w:docPartBody>
    </w:docPart>
    <w:docPart>
      <w:docPartPr>
        <w:name w:val="247E1380F5E14D819E2BBA425E86A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AA539-0928-44D0-B564-D0DC16D4CC02}"/>
      </w:docPartPr>
      <w:docPartBody>
        <w:p w:rsidR="00B933C5" w:rsidRDefault="0078569D" w:rsidP="0078569D">
          <w:pPr>
            <w:pStyle w:val="247E1380F5E14D819E2BBA425E86A70E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69D"/>
    <w:rsid w:val="0078569D"/>
    <w:rsid w:val="00B9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4727FEDC9640E1820890677973A82D">
    <w:name w:val="544727FEDC9640E1820890677973A82D"/>
  </w:style>
  <w:style w:type="paragraph" w:customStyle="1" w:styleId="0B4CD99F372D4A6E91200B77BDE0AEAC">
    <w:name w:val="0B4CD99F372D4A6E91200B77BDE0AEAC"/>
  </w:style>
  <w:style w:type="paragraph" w:customStyle="1" w:styleId="A4F949C1BA024C8788F19403A2904BE5">
    <w:name w:val="A4F949C1BA024C8788F19403A2904BE5"/>
  </w:style>
  <w:style w:type="paragraph" w:customStyle="1" w:styleId="3838CEE9F1C247A98A6094B3EBA45BBC">
    <w:name w:val="3838CEE9F1C247A98A6094B3EBA45BBC"/>
  </w:style>
  <w:style w:type="paragraph" w:customStyle="1" w:styleId="29FD7A4942224FEC8189440ED7DABB28">
    <w:name w:val="29FD7A4942224FEC8189440ED7DABB28"/>
  </w:style>
  <w:style w:type="paragraph" w:customStyle="1" w:styleId="094DFF376BC74CE5AAC7E2412316C2C2">
    <w:name w:val="094DFF376BC74CE5AAC7E2412316C2C2"/>
  </w:style>
  <w:style w:type="paragraph" w:customStyle="1" w:styleId="C775DF24B3604238BC90ECFC2D13AB2F">
    <w:name w:val="C775DF24B3604238BC90ECFC2D13AB2F"/>
  </w:style>
  <w:style w:type="paragraph" w:customStyle="1" w:styleId="AA00AC344236448E91B169538044A1F7">
    <w:name w:val="AA00AC344236448E91B169538044A1F7"/>
  </w:style>
  <w:style w:type="paragraph" w:customStyle="1" w:styleId="4273B1AAA4DE43208029177FCBE0B924">
    <w:name w:val="4273B1AAA4DE43208029177FCBE0B924"/>
  </w:style>
  <w:style w:type="paragraph" w:customStyle="1" w:styleId="971F71D7E55444299590630FCC365B31">
    <w:name w:val="971F71D7E55444299590630FCC365B31"/>
  </w:style>
  <w:style w:type="paragraph" w:customStyle="1" w:styleId="5A089527AE7D4157852D56EA856DC1F5">
    <w:name w:val="5A089527AE7D4157852D56EA856DC1F5"/>
  </w:style>
  <w:style w:type="paragraph" w:customStyle="1" w:styleId="FF34BCBAB1F84159B78909607C911F39">
    <w:name w:val="FF34BCBAB1F84159B78909607C911F39"/>
  </w:style>
  <w:style w:type="paragraph" w:customStyle="1" w:styleId="2147F44AAB0E4195A0E081CFC3ECC21D">
    <w:name w:val="2147F44AAB0E4195A0E081CFC3ECC21D"/>
  </w:style>
  <w:style w:type="paragraph" w:customStyle="1" w:styleId="A320B84D0CD74220A8902DB80E62D233">
    <w:name w:val="A320B84D0CD74220A8902DB80E62D233"/>
  </w:style>
  <w:style w:type="paragraph" w:customStyle="1" w:styleId="67CAAE916E88410EAE2D5A32C70E56F9">
    <w:name w:val="67CAAE916E88410EAE2D5A32C70E56F9"/>
  </w:style>
  <w:style w:type="paragraph" w:customStyle="1" w:styleId="592BB5B723EE4A48B1963C832EBB26FF">
    <w:name w:val="592BB5B723EE4A48B1963C832EBB26F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0512D9BC58841359188177ADA515B8E">
    <w:name w:val="60512D9BC58841359188177ADA515B8E"/>
  </w:style>
  <w:style w:type="paragraph" w:customStyle="1" w:styleId="41EEBADC5AD34D869451B93407ED61B5">
    <w:name w:val="41EEBADC5AD34D869451B93407ED61B5"/>
  </w:style>
  <w:style w:type="paragraph" w:customStyle="1" w:styleId="6C4B427EFFCF4DCC9559CF9B4533A66C">
    <w:name w:val="6C4B427EFFCF4DCC9559CF9B4533A66C"/>
  </w:style>
  <w:style w:type="paragraph" w:customStyle="1" w:styleId="74297AD7E9AB442FAF8DAA7D95CB8CE2">
    <w:name w:val="74297AD7E9AB442FAF8DAA7D95CB8CE2"/>
  </w:style>
  <w:style w:type="paragraph" w:customStyle="1" w:styleId="EE7B533351DF4A9A8750D04180223FDD">
    <w:name w:val="EE7B533351DF4A9A8750D04180223FDD"/>
  </w:style>
  <w:style w:type="paragraph" w:customStyle="1" w:styleId="58785CC472B947D582D94CA5E7286A9D">
    <w:name w:val="58785CC472B947D582D94CA5E7286A9D"/>
  </w:style>
  <w:style w:type="paragraph" w:customStyle="1" w:styleId="3F68F621A96C4E2697A841504ACB72CD">
    <w:name w:val="3F68F621A96C4E2697A841504ACB72CD"/>
  </w:style>
  <w:style w:type="paragraph" w:customStyle="1" w:styleId="AAAD3678891F49EF8FEC11948DCC4C2E">
    <w:name w:val="AAAD3678891F49EF8FEC11948DCC4C2E"/>
    <w:rsid w:val="0078569D"/>
  </w:style>
  <w:style w:type="paragraph" w:customStyle="1" w:styleId="89BA95C15B41496BA25569085EAE7CE2">
    <w:name w:val="89BA95C15B41496BA25569085EAE7CE2"/>
    <w:rsid w:val="0078569D"/>
  </w:style>
  <w:style w:type="paragraph" w:customStyle="1" w:styleId="6DE42432683A463AB6EAD8B1BE205782">
    <w:name w:val="6DE42432683A463AB6EAD8B1BE205782"/>
    <w:rsid w:val="0078569D"/>
  </w:style>
  <w:style w:type="paragraph" w:customStyle="1" w:styleId="247E1380F5E14D819E2BBA425E86A70E">
    <w:name w:val="247E1380F5E14D819E2BBA425E86A70E"/>
    <w:rsid w:val="007856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2020-09-19T16:58:00Z</dcterms:created>
  <dcterms:modified xsi:type="dcterms:W3CDTF">2020-09-19T16:58:00Z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b4e5d35f-4e6a-4642-aaeb-20ab6a7b6fba_Enabled">
    <vt:lpwstr>true</vt:lpwstr>
  </property>
  <property fmtid="{D5CDD505-2E9C-101B-9397-08002B2CF9AE}" pid="4" name="MSIP_Label_b4e5d35f-4e6a-4642-aaeb-20ab6a7b6fba_SetDate">
    <vt:lpwstr>2020-09-18T18:10:54Z</vt:lpwstr>
  </property>
  <property fmtid="{D5CDD505-2E9C-101B-9397-08002B2CF9AE}" pid="5" name="MSIP_Label_b4e5d35f-4e6a-4642-aaeb-20ab6a7b6fba_Method">
    <vt:lpwstr>Standard</vt:lpwstr>
  </property>
  <property fmtid="{D5CDD505-2E9C-101B-9397-08002B2CF9AE}" pid="6" name="MSIP_Label_b4e5d35f-4e6a-4642-aaeb-20ab6a7b6fba_Name">
    <vt:lpwstr>b4e5d35f-4e6a-4642-aaeb-20ab6a7b6fba</vt:lpwstr>
  </property>
  <property fmtid="{D5CDD505-2E9C-101B-9397-08002B2CF9AE}" pid="7" name="MSIP_Label_b4e5d35f-4e6a-4642-aaeb-20ab6a7b6fba_SiteId">
    <vt:lpwstr>ab214bcd-9b97-41bb-aa9d-46cf10d822fd</vt:lpwstr>
  </property>
  <property fmtid="{D5CDD505-2E9C-101B-9397-08002B2CF9AE}" pid="8" name="MSIP_Label_b4e5d35f-4e6a-4642-aaeb-20ab6a7b6fba_ActionId">
    <vt:lpwstr>85bd0df3-b3fc-492c-ac8a-3aa5cc8bda79</vt:lpwstr>
  </property>
  <property fmtid="{D5CDD505-2E9C-101B-9397-08002B2CF9AE}" pid="9" name="MSIP_Label_b4e5d35f-4e6a-4642-aaeb-20ab6a7b6fba_ContentBits">
    <vt:lpwstr>0</vt:lpwstr>
  </property>
</Properties>
</file>